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29563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4131E" w:rsidP="00F4131E">
            <w:r>
              <w:rPr>
                <w:rFonts w:hint="cs"/>
                <w:rtl/>
              </w:rPr>
              <w:t>02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2021</w:t>
            </w:r>
          </w:p>
        </w:tc>
      </w:tr>
    </w:tbl>
    <w:p w:rsidR="00332AFB" w:rsidRDefault="0029563E" w:rsidP="00222867">
      <w:pPr>
        <w:rPr>
          <w:rtl/>
        </w:rPr>
      </w:pPr>
    </w:p>
    <w:p w:rsidR="00222867" w:rsidRDefault="0029563E" w:rsidP="00222867">
      <w:pPr>
        <w:rPr>
          <w:rtl/>
        </w:rPr>
      </w:pPr>
    </w:p>
    <w:p w:rsidR="00222867" w:rsidRDefault="0029563E" w:rsidP="00222867">
      <w:pPr>
        <w:rPr>
          <w:rtl/>
        </w:rPr>
      </w:pPr>
    </w:p>
    <w:p w:rsidR="00222867" w:rsidRDefault="0029563E" w:rsidP="00222867">
      <w:pPr>
        <w:rPr>
          <w:rtl/>
        </w:rPr>
      </w:pPr>
    </w:p>
    <w:p w:rsidR="00222867" w:rsidRDefault="0029563E" w:rsidP="00222867">
      <w:pPr>
        <w:rPr>
          <w:rtl/>
        </w:rPr>
      </w:pPr>
    </w:p>
    <w:p w:rsidR="00222867" w:rsidRDefault="0029563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29563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29563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084DC9">
              <w:rPr>
                <w:rFonts w:ascii="Arial" w:hAnsi="Arial"/>
                <w:b/>
                <w:sz w:val="22"/>
                <w:szCs w:val="22"/>
              </w:rPr>
              <w:t>Oracle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>Oracle Database Enterprise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,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 xml:space="preserve">  </w:t>
            </w:r>
            <w:r w:rsidR="004D03AD" w:rsidRPr="004D03AD">
              <w:rPr>
                <w:rFonts w:ascii="Arial" w:hAnsi="Arial"/>
                <w:b/>
                <w:sz w:val="22"/>
                <w:szCs w:val="22"/>
              </w:rPr>
              <w:t xml:space="preserve">Oracle </w:t>
            </w:r>
            <w:r w:rsidR="004D03AD" w:rsidRPr="004D03AD">
              <w:rPr>
                <w:b/>
                <w:bCs/>
                <w:color w:val="000000"/>
              </w:rPr>
              <w:t>WebLogic Suite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רישוי ו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 xml:space="preserve">הסכם </w:t>
            </w:r>
            <w:proofErr w:type="spellStart"/>
            <w:r w:rsidR="004D03AD" w:rsidRPr="004D03AD">
              <w:rPr>
                <w:rFonts w:ascii="Arial" w:hAnsi="Arial"/>
                <w:b/>
                <w:sz w:val="22"/>
                <w:szCs w:val="22"/>
                <w:rtl/>
              </w:rPr>
              <w:t>חשכ"ל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proofErr w:type="spellEnd"/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4D03AD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4D03AD"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084DC9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3500C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</w:tc>
      </w:tr>
    </w:tbl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29563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992F07" w:rsidP="00992F0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אורקל</w:t>
            </w:r>
            <w:r w:rsidR="00C70AF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4803B6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4803B6">
              <w:rPr>
                <w:rFonts w:ascii="Arial" w:hAnsi="Arial"/>
                <w:b/>
                <w:sz w:val="22"/>
                <w:szCs w:val="22"/>
                <w:rtl/>
              </w:rPr>
              <w:t>512200502</w:t>
            </w:r>
            <w:bookmarkStart w:id="0" w:name="_GoBack"/>
            <w:bookmarkEnd w:id="0"/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F22AF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F22AFD" w:rsidP="00F4131E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31/12/202</w:t>
            </w:r>
            <w:r w:rsidR="00F4131E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-31/</w:t>
            </w:r>
            <w:r w:rsidR="00F4131E"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/202</w:t>
            </w:r>
            <w:r w:rsidR="00F4131E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</w:p>
        </w:tc>
      </w:tr>
    </w:tbl>
    <w:p w:rsidR="00222867" w:rsidRPr="00AF57E9" w:rsidRDefault="0029563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29563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FD48B2" w:rsidRDefault="00C70AF8" w:rsidP="00FD48B2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FD48B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רישוי, תמיכה ועדכונים שוטפים למוצרי אורקל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</w:tc>
      </w:tr>
    </w:tbl>
    <w:p w:rsidR="00222867" w:rsidRPr="00AF57E9" w:rsidRDefault="0029563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29563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53C622E4" wp14:editId="64F01017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29563E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F22AFD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C06678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402336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6615" cy="405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9563E" w:rsidRDefault="0029563E">
      <w:r>
        <w:separator/>
      </w:r>
    </w:p>
  </w:endnote>
  <w:endnote w:type="continuationSeparator" w:id="0">
    <w:p w:rsidR="0029563E" w:rsidRDefault="002956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803B6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803B6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29563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29563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9563E" w:rsidRDefault="0029563E">
      <w:r>
        <w:separator/>
      </w:r>
    </w:p>
  </w:footnote>
  <w:footnote w:type="continuationSeparator" w:id="0">
    <w:p w:rsidR="0029563E" w:rsidRDefault="002956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956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2956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2956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2956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29563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29563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29563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4DC9"/>
    <w:rsid w:val="00126956"/>
    <w:rsid w:val="001B27BD"/>
    <w:rsid w:val="0029563E"/>
    <w:rsid w:val="002D5C29"/>
    <w:rsid w:val="00336CDD"/>
    <w:rsid w:val="003C4F4D"/>
    <w:rsid w:val="004803B6"/>
    <w:rsid w:val="004A4352"/>
    <w:rsid w:val="004D03AD"/>
    <w:rsid w:val="004E0B2C"/>
    <w:rsid w:val="00514ED8"/>
    <w:rsid w:val="00572407"/>
    <w:rsid w:val="005763CE"/>
    <w:rsid w:val="0062452B"/>
    <w:rsid w:val="006401F5"/>
    <w:rsid w:val="00675430"/>
    <w:rsid w:val="006E0BC9"/>
    <w:rsid w:val="007548B0"/>
    <w:rsid w:val="00791274"/>
    <w:rsid w:val="007C4A53"/>
    <w:rsid w:val="007E68A4"/>
    <w:rsid w:val="008B4868"/>
    <w:rsid w:val="00992F07"/>
    <w:rsid w:val="00994D39"/>
    <w:rsid w:val="009B6B29"/>
    <w:rsid w:val="009F7FB7"/>
    <w:rsid w:val="00B07843"/>
    <w:rsid w:val="00B53C37"/>
    <w:rsid w:val="00B85624"/>
    <w:rsid w:val="00C06678"/>
    <w:rsid w:val="00C43315"/>
    <w:rsid w:val="00C70AF8"/>
    <w:rsid w:val="00C87B12"/>
    <w:rsid w:val="00D33606"/>
    <w:rsid w:val="00DC2FEF"/>
    <w:rsid w:val="00E378F5"/>
    <w:rsid w:val="00E630D4"/>
    <w:rsid w:val="00E8203D"/>
    <w:rsid w:val="00F15B21"/>
    <w:rsid w:val="00F22AFD"/>
    <w:rsid w:val="00F4131E"/>
    <w:rsid w:val="00FD4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97132A-BD45-4702-9E71-E3BB7F8B9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432</Words>
  <Characters>2160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2021-11-03T14:06:00Z</dcterms:created>
  <dcterms:modified xsi:type="dcterms:W3CDTF">2021-11-08T07:07:00Z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